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深圳市南山区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val="en-US" w:eastAsia="zh-CN"/>
        </w:rPr>
        <w:t>大新康苑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幼儿园招聘报名表</w:t>
      </w:r>
    </w:p>
    <w:p>
      <w:pPr>
        <w:widowControl/>
        <w:autoSpaceDE w:val="0"/>
        <w:autoSpaceDN w:val="0"/>
        <w:adjustRightInd w:val="0"/>
        <w:ind w:firstLine="422" w:firstLineChars="200"/>
        <w:rPr>
          <w:rFonts w:hint="default" w:ascii="Helvetica Neue" w:hAnsi="Helvetica Neue" w:eastAsia="宋体" w:cs="Helvetica Neue"/>
          <w:b/>
          <w:color w:val="262626"/>
          <w:kern w:val="0"/>
          <w:sz w:val="34"/>
          <w:szCs w:val="34"/>
          <w:u w:color="4A902C"/>
          <w:lang w:val="en-US" w:eastAsia="zh-CN"/>
        </w:rPr>
      </w:pPr>
      <w:r>
        <w:rPr>
          <w:rFonts w:hint="eastAsia" w:ascii="宋体" w:hAnsi="宋体" w:cs="宋体"/>
          <w:b/>
          <w:bCs/>
        </w:rPr>
        <w:t>应聘岗位：</w:t>
      </w:r>
      <w:r>
        <w:rPr>
          <w:rFonts w:hint="eastAsia" w:ascii="宋体" w:hAnsi="宋体" w:cs="宋体"/>
          <w:b/>
          <w:bCs/>
          <w:lang w:val="en-US" w:eastAsia="zh-CN"/>
        </w:rPr>
        <w:t>带班教师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7"/>
        <w:gridCol w:w="1276"/>
        <w:gridCol w:w="614"/>
        <w:gridCol w:w="237"/>
        <w:gridCol w:w="1134"/>
        <w:gridCol w:w="1559"/>
        <w:gridCol w:w="403"/>
        <w:gridCol w:w="1339"/>
        <w:gridCol w:w="311"/>
        <w:gridCol w:w="353"/>
        <w:gridCol w:w="686"/>
        <w:gridCol w:w="1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面貌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状况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3261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261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4252" w:type="dxa"/>
            <w:gridSpan w:val="6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064" w:type="dxa"/>
            <w:gridSpan w:val="13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cs="宋体"/>
                <w:b/>
                <w:bCs/>
              </w:rPr>
              <w:t>是否有教师资格证/上岗证</w:t>
            </w:r>
            <w:r>
              <w:rPr>
                <w:rFonts w:hint="eastAsia" w:ascii="宋体" w:hAnsi="宋体" w:cs="宋体"/>
              </w:rPr>
              <w:t xml:space="preserve">： □有 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</w:rPr>
              <w:t xml:space="preserve"> □没有；如有，请填写证书全称：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75" w:type="dxa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教育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背景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毕业院校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学历</w:t>
            </w: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学位</w:t>
            </w: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教育类别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工作经历</w:t>
            </w: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工作单位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职务</w:t>
            </w: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证明人及电话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9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9089" w:type="dxa"/>
            <w:gridSpan w:val="1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9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个人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特长</w:t>
            </w:r>
          </w:p>
        </w:tc>
        <w:tc>
          <w:tcPr>
            <w:tcW w:w="9089" w:type="dxa"/>
            <w:gridSpan w:val="1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9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近一年生活照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（可插入照片）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  <w:sz w:val="18"/>
                <w:szCs w:val="21"/>
              </w:rPr>
            </w:pP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9089" w:type="dxa"/>
            <w:gridSpan w:val="1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</w:tbl>
    <w:p>
      <w:pPr>
        <w:pStyle w:val="9"/>
        <w:rPr>
          <w:rFonts w:ascii="宋体" w:hAnsi="宋体" w:cs="宋体"/>
        </w:rPr>
      </w:pPr>
    </w:p>
    <w:sectPr>
      <w:headerReference r:id="rId3" w:type="default"/>
      <w:pgSz w:w="11906" w:h="16838"/>
      <w:pgMar w:top="720" w:right="720" w:bottom="720" w:left="72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54A30E4-BEE9-466F-868F-7C8AD67FDD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265BFB-81A7-4BF9-943C-5F0D2F6F09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0F34FB0-EBCB-418C-9C1F-32B8E9B4B8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2163E4D-B18F-4EC4-9FBC-169BCBD2C2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9BAB805-72CB-4FAA-9550-4066F40238AE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Q0ODc1YzFiNTkxZjM0YzliYjIwZDA4NTlhYWFhNzhiIiwidXNlckNvdW50IjoxfQ=="/>
  </w:docVars>
  <w:rsids>
    <w:rsidRoot w:val="03453C41"/>
    <w:rsid w:val="000508DE"/>
    <w:rsid w:val="0040732D"/>
    <w:rsid w:val="005F2ABF"/>
    <w:rsid w:val="00600C3D"/>
    <w:rsid w:val="006B027F"/>
    <w:rsid w:val="006C0052"/>
    <w:rsid w:val="006F1AC2"/>
    <w:rsid w:val="007619FA"/>
    <w:rsid w:val="00916B99"/>
    <w:rsid w:val="009B3F8F"/>
    <w:rsid w:val="00A81A81"/>
    <w:rsid w:val="00A8667C"/>
    <w:rsid w:val="00B50070"/>
    <w:rsid w:val="00B775C5"/>
    <w:rsid w:val="00C5241D"/>
    <w:rsid w:val="00C524F2"/>
    <w:rsid w:val="00E00EA0"/>
    <w:rsid w:val="00F37858"/>
    <w:rsid w:val="00FE0097"/>
    <w:rsid w:val="03453C41"/>
    <w:rsid w:val="05296A8A"/>
    <w:rsid w:val="0744651C"/>
    <w:rsid w:val="07B05990"/>
    <w:rsid w:val="095962AF"/>
    <w:rsid w:val="0C2C7CAB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4E428F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Pages>1</Pages>
  <Words>53</Words>
  <Characters>306</Characters>
  <Lines>2</Lines>
  <Paragraphs>1</Paragraphs>
  <TotalTime>55</TotalTime>
  <ScaleCrop>false</ScaleCrop>
  <LinksUpToDate>false</LinksUpToDate>
  <CharactersWithSpaces>358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❣cashley❣</cp:lastModifiedBy>
  <dcterms:modified xsi:type="dcterms:W3CDTF">2023-03-22T08:21:46Z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49698BC50A844FA1A711CD961A56E90F</vt:lpwstr>
  </property>
  <property fmtid="{D5CDD505-2E9C-101B-9397-08002B2CF9AE}" pid="4" name="KSOTemplateUUID">
    <vt:lpwstr>v1.0_mb_VMYh9wv3n4aa1lk6/5/sdQ==</vt:lpwstr>
  </property>
</Properties>
</file>